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1D143" w14:textId="04F1DE46" w:rsidR="00B93647" w:rsidRPr="00E142C4" w:rsidRDefault="006D0A72" w:rsidP="00A061A2">
      <w:pPr>
        <w:jc w:val="center"/>
        <w:rPr>
          <w:rFonts w:cstheme="minorHAnsi"/>
        </w:rPr>
      </w:pPr>
      <w:r>
        <w:rPr>
          <w:rFonts w:cstheme="minorHAnsi"/>
          <w:noProof/>
        </w:rPr>
        <w:drawing>
          <wp:inline distT="0" distB="0" distL="0" distR="0" wp14:anchorId="4DE8D867" wp14:editId="448D256F">
            <wp:extent cx="4915535" cy="3353067"/>
            <wp:effectExtent l="228600" t="228600" r="227965" b="228600"/>
            <wp:docPr id="646248238" name="Picture 2"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8238" name="Picture 2" descr="A group of children playing with toys&#10;&#10;Description automatically generated"/>
                    <pic:cNvPicPr/>
                  </pic:nvPicPr>
                  <pic:blipFill rotWithShape="1">
                    <a:blip r:embed="rId11" cstate="print">
                      <a:extLst>
                        <a:ext uri="{28A0092B-C50C-407E-A947-70E740481C1C}">
                          <a14:useLocalDpi xmlns:a14="http://schemas.microsoft.com/office/drawing/2010/main" val="0"/>
                        </a:ext>
                      </a:extLst>
                    </a:blip>
                    <a:srcRect t="-2325" b="-1"/>
                    <a:stretch/>
                  </pic:blipFill>
                  <pic:spPr bwMode="auto">
                    <a:xfrm flipH="1">
                      <a:off x="0" y="0"/>
                      <a:ext cx="4932002" cy="33643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580B0ED" w14:textId="77777777" w:rsidR="00A061A2" w:rsidRPr="00E142C4" w:rsidRDefault="00A061A2" w:rsidP="00A061A2">
      <w:pPr>
        <w:jc w:val="center"/>
        <w:rPr>
          <w:rFonts w:cstheme="minorHAnsi"/>
        </w:rPr>
      </w:pPr>
    </w:p>
    <w:p w14:paraId="4591E92D" w14:textId="24EA2590" w:rsidR="00A061A2" w:rsidRPr="00E142C4" w:rsidRDefault="00A061A2" w:rsidP="00A061A2">
      <w:pPr>
        <w:jc w:val="center"/>
        <w:rPr>
          <w:rFonts w:cstheme="minorHAnsi"/>
          <w:sz w:val="56"/>
          <w:szCs w:val="56"/>
        </w:rPr>
      </w:pPr>
      <w:r w:rsidRPr="00E142C4">
        <w:rPr>
          <w:rFonts w:cstheme="minorHAnsi"/>
          <w:sz w:val="56"/>
          <w:szCs w:val="56"/>
        </w:rPr>
        <w:t>Govan H</w:t>
      </w:r>
      <w:r w:rsidR="00030A95">
        <w:rPr>
          <w:rFonts w:cstheme="minorHAnsi"/>
          <w:sz w:val="56"/>
          <w:szCs w:val="56"/>
        </w:rPr>
        <w:t>ELP</w:t>
      </w:r>
    </w:p>
    <w:p w14:paraId="40CDED41" w14:textId="5E03A0EA" w:rsidR="00A061A2" w:rsidRPr="00E142C4" w:rsidRDefault="00A061A2" w:rsidP="00A061A2">
      <w:pPr>
        <w:jc w:val="center"/>
        <w:rPr>
          <w:rFonts w:cstheme="minorHAnsi"/>
          <w:sz w:val="56"/>
          <w:szCs w:val="56"/>
        </w:rPr>
      </w:pPr>
      <w:r w:rsidRPr="00E142C4">
        <w:rPr>
          <w:rFonts w:cstheme="minorHAnsi"/>
          <w:sz w:val="56"/>
          <w:szCs w:val="56"/>
        </w:rPr>
        <w:t>Family Worker Application Pack</w:t>
      </w:r>
    </w:p>
    <w:p w14:paraId="2A863C40" w14:textId="4F72E3E8" w:rsidR="00A061A2" w:rsidRPr="00E142C4" w:rsidRDefault="00110C4E" w:rsidP="00A061A2">
      <w:pPr>
        <w:jc w:val="center"/>
        <w:rPr>
          <w:rFonts w:cstheme="minorHAnsi"/>
          <w:sz w:val="56"/>
          <w:szCs w:val="56"/>
        </w:rPr>
      </w:pPr>
      <w:r>
        <w:rPr>
          <w:rFonts w:cstheme="minorHAnsi"/>
          <w:sz w:val="56"/>
          <w:szCs w:val="56"/>
        </w:rPr>
        <w:t>June</w:t>
      </w:r>
      <w:r w:rsidR="002C64A3">
        <w:rPr>
          <w:rFonts w:cstheme="minorHAnsi"/>
          <w:sz w:val="56"/>
          <w:szCs w:val="56"/>
        </w:rPr>
        <w:t xml:space="preserve"> </w:t>
      </w:r>
      <w:r w:rsidR="006E67BC">
        <w:rPr>
          <w:rFonts w:cstheme="minorHAnsi"/>
          <w:sz w:val="56"/>
          <w:szCs w:val="56"/>
        </w:rPr>
        <w:t>2026</w:t>
      </w:r>
    </w:p>
    <w:p w14:paraId="3E13B1D0" w14:textId="77777777" w:rsidR="00E142C4" w:rsidRPr="00E142C4" w:rsidRDefault="00E142C4" w:rsidP="00A061A2">
      <w:pPr>
        <w:jc w:val="center"/>
        <w:rPr>
          <w:rFonts w:cstheme="minorHAnsi"/>
          <w:sz w:val="56"/>
          <w:szCs w:val="56"/>
        </w:rPr>
      </w:pPr>
    </w:p>
    <w:p w14:paraId="58ECABBC" w14:textId="77777777" w:rsidR="00E142C4" w:rsidRPr="00E142C4" w:rsidRDefault="00E142C4" w:rsidP="00A061A2">
      <w:pPr>
        <w:jc w:val="center"/>
        <w:rPr>
          <w:rFonts w:cstheme="minorHAnsi"/>
          <w:sz w:val="56"/>
          <w:szCs w:val="56"/>
        </w:rPr>
      </w:pPr>
    </w:p>
    <w:p w14:paraId="33F3BE99" w14:textId="77777777" w:rsidR="00E142C4" w:rsidRDefault="00E142C4" w:rsidP="00A061A2">
      <w:pPr>
        <w:jc w:val="center"/>
        <w:rPr>
          <w:rFonts w:cstheme="minorHAnsi"/>
          <w:sz w:val="56"/>
          <w:szCs w:val="56"/>
        </w:rPr>
      </w:pPr>
    </w:p>
    <w:p w14:paraId="0BDFD2C7" w14:textId="77777777" w:rsidR="006D0A72" w:rsidRDefault="006D0A72" w:rsidP="00A061A2">
      <w:pPr>
        <w:jc w:val="center"/>
        <w:rPr>
          <w:rFonts w:cstheme="minorHAnsi"/>
          <w:sz w:val="56"/>
          <w:szCs w:val="56"/>
        </w:rPr>
      </w:pPr>
    </w:p>
    <w:p w14:paraId="56852E08" w14:textId="77777777" w:rsidR="006D0A72" w:rsidRPr="00E142C4" w:rsidRDefault="006D0A72" w:rsidP="00A061A2">
      <w:pPr>
        <w:jc w:val="center"/>
        <w:rPr>
          <w:rFonts w:cstheme="minorHAnsi"/>
          <w:sz w:val="56"/>
          <w:szCs w:val="56"/>
        </w:rPr>
      </w:pPr>
    </w:p>
    <w:p w14:paraId="46D393D4" w14:textId="77777777" w:rsidR="00E142C4" w:rsidRPr="00E142C4" w:rsidRDefault="00E142C4" w:rsidP="00A061A2">
      <w:pPr>
        <w:jc w:val="center"/>
        <w:rPr>
          <w:rFonts w:cstheme="minorHAnsi"/>
          <w:sz w:val="56"/>
          <w:szCs w:val="56"/>
        </w:rPr>
      </w:pPr>
    </w:p>
    <w:p w14:paraId="0F57E62B" w14:textId="71B983E2" w:rsidR="005050CC" w:rsidRPr="00D51587" w:rsidRDefault="006D0A72" w:rsidP="005050CC">
      <w:pPr>
        <w:jc w:val="right"/>
        <w:rPr>
          <w:rFonts w:cstheme="minorHAnsi"/>
        </w:rPr>
      </w:pPr>
      <w:r>
        <w:rPr>
          <w:rFonts w:cstheme="minorHAnsi"/>
        </w:rPr>
        <w:t>May 2025</w:t>
      </w:r>
    </w:p>
    <w:p w14:paraId="3F76A6A8" w14:textId="77777777" w:rsidR="005050CC" w:rsidRPr="00D51587" w:rsidRDefault="005050CC" w:rsidP="005050CC">
      <w:pPr>
        <w:jc w:val="right"/>
        <w:rPr>
          <w:rFonts w:cstheme="minorHAnsi"/>
        </w:rPr>
      </w:pPr>
    </w:p>
    <w:p w14:paraId="64FD0236" w14:textId="569BA2F3" w:rsidR="00E142C4" w:rsidRPr="00D51587" w:rsidRDefault="00E142C4" w:rsidP="00E142C4">
      <w:pPr>
        <w:rPr>
          <w:rFonts w:cstheme="minorHAnsi"/>
        </w:rPr>
      </w:pPr>
      <w:r w:rsidRPr="00D51587">
        <w:rPr>
          <w:rFonts w:cstheme="minorHAnsi"/>
        </w:rPr>
        <w:t xml:space="preserve">Dear Applicant, </w:t>
      </w:r>
    </w:p>
    <w:p w14:paraId="617C58FF" w14:textId="77777777" w:rsidR="005050CC" w:rsidRPr="00D51587" w:rsidRDefault="005050CC" w:rsidP="00E142C4">
      <w:pPr>
        <w:rPr>
          <w:rFonts w:cstheme="minorHAnsi"/>
        </w:rPr>
      </w:pPr>
    </w:p>
    <w:p w14:paraId="594ABA97" w14:textId="2F92529A" w:rsidR="00E142C4" w:rsidRPr="00D51587" w:rsidRDefault="00E142C4" w:rsidP="00E142C4">
      <w:pPr>
        <w:rPr>
          <w:rFonts w:cstheme="minorHAnsi"/>
        </w:rPr>
      </w:pPr>
      <w:r w:rsidRPr="00D51587">
        <w:rPr>
          <w:rFonts w:cstheme="minorHAnsi"/>
        </w:rPr>
        <w:t xml:space="preserve">Thank you for your interest in the role of Family Worker at Govan Home and Education Link Project (Govan HELP).  </w:t>
      </w:r>
    </w:p>
    <w:p w14:paraId="22E51F0E" w14:textId="6DF8FAF1" w:rsidR="00E142C4" w:rsidRPr="00D51587" w:rsidRDefault="00E142C4" w:rsidP="00E142C4">
      <w:pPr>
        <w:rPr>
          <w:rFonts w:cstheme="minorHAnsi"/>
        </w:rPr>
      </w:pPr>
      <w:r w:rsidRPr="00D51587">
        <w:rPr>
          <w:rFonts w:cstheme="minorHAnsi"/>
        </w:rPr>
        <w:t xml:space="preserve">We are a </w:t>
      </w:r>
      <w:r w:rsidR="005050CC" w:rsidRPr="00D51587">
        <w:rPr>
          <w:rFonts w:cstheme="minorHAnsi"/>
        </w:rPr>
        <w:t xml:space="preserve">growing </w:t>
      </w:r>
      <w:r w:rsidR="006D0A72" w:rsidRPr="00D51587">
        <w:rPr>
          <w:rFonts w:cstheme="minorHAnsi"/>
        </w:rPr>
        <w:t>place-based</w:t>
      </w:r>
      <w:r w:rsidRPr="00D51587">
        <w:rPr>
          <w:rFonts w:cstheme="minorHAnsi"/>
        </w:rPr>
        <w:t xml:space="preserve"> </w:t>
      </w:r>
      <w:r w:rsidR="005050CC" w:rsidRPr="00D51587">
        <w:rPr>
          <w:rFonts w:cstheme="minorHAnsi"/>
        </w:rPr>
        <w:t>family support c</w:t>
      </w:r>
      <w:r w:rsidRPr="00D51587">
        <w:rPr>
          <w:rFonts w:cstheme="minorHAnsi"/>
        </w:rPr>
        <w:t>harity, established in 1996, that aims to improve th</w:t>
      </w:r>
      <w:r w:rsidR="005050CC" w:rsidRPr="00D51587">
        <w:rPr>
          <w:rFonts w:cstheme="minorHAnsi"/>
        </w:rPr>
        <w:t>e</w:t>
      </w:r>
      <w:r w:rsidRPr="00D51587">
        <w:rPr>
          <w:rFonts w:cstheme="minorHAnsi"/>
        </w:rPr>
        <w:t xml:space="preserve"> opportunities </w:t>
      </w:r>
      <w:r w:rsidR="005050CC" w:rsidRPr="00D51587">
        <w:rPr>
          <w:rFonts w:cstheme="minorHAnsi"/>
        </w:rPr>
        <w:t xml:space="preserve">and outcomes </w:t>
      </w:r>
      <w:r w:rsidRPr="00D51587">
        <w:rPr>
          <w:rFonts w:cstheme="minorHAnsi"/>
        </w:rPr>
        <w:t xml:space="preserve">for vulnerable children and families living within the Govan area.  We offer a range of integrated, early intervention services to support children and families who are experiencing </w:t>
      </w:r>
      <w:r w:rsidR="005050CC" w:rsidRPr="00D51587">
        <w:rPr>
          <w:rFonts w:cstheme="minorHAnsi"/>
        </w:rPr>
        <w:t>cumulative and chronic adversity</w:t>
      </w:r>
      <w:r w:rsidRPr="00D51587">
        <w:rPr>
          <w:rFonts w:cstheme="minorHAnsi"/>
        </w:rPr>
        <w:t xml:space="preserve">.   </w:t>
      </w:r>
    </w:p>
    <w:p w14:paraId="4AE51AA7" w14:textId="2F86D4EB" w:rsidR="00E142C4" w:rsidRPr="00D51587" w:rsidRDefault="00030A95" w:rsidP="00E142C4">
      <w:pPr>
        <w:rPr>
          <w:rFonts w:cstheme="minorHAnsi"/>
        </w:rPr>
      </w:pPr>
      <w:r>
        <w:rPr>
          <w:rFonts w:cstheme="minorHAnsi"/>
        </w:rPr>
        <w:t xml:space="preserve">Govan HELP has been supporting families in the Govan community for almost 30 years and we have a strong strategic plan to grow our core services., making this an </w:t>
      </w:r>
      <w:r w:rsidR="00E142C4" w:rsidRPr="00D51587">
        <w:rPr>
          <w:rFonts w:cstheme="minorHAnsi"/>
        </w:rPr>
        <w:t>exciting time to join our team</w:t>
      </w:r>
      <w:r w:rsidR="005050CC" w:rsidRPr="00D51587">
        <w:rPr>
          <w:rFonts w:cstheme="minorHAnsi"/>
        </w:rPr>
        <w:t>.</w:t>
      </w:r>
      <w:r w:rsidR="00E142C4" w:rsidRPr="00D51587">
        <w:rPr>
          <w:rFonts w:cstheme="minorHAnsi"/>
        </w:rPr>
        <w:t xml:space="preserve"> We are looking for a dynamic, solutions focused</w:t>
      </w:r>
      <w:r w:rsidR="005050CC" w:rsidRPr="00D51587">
        <w:rPr>
          <w:rFonts w:cstheme="minorHAnsi"/>
        </w:rPr>
        <w:t xml:space="preserve"> and trauma informed</w:t>
      </w:r>
      <w:r w:rsidR="00E142C4" w:rsidRPr="00D51587">
        <w:rPr>
          <w:rFonts w:cstheme="minorHAnsi"/>
        </w:rPr>
        <w:t xml:space="preserve"> Family Worker to continue the delivery of our Family Support service</w:t>
      </w:r>
      <w:r w:rsidR="005050CC" w:rsidRPr="00D51587">
        <w:rPr>
          <w:rFonts w:cstheme="minorHAnsi"/>
        </w:rPr>
        <w:t xml:space="preserve">. To meet the needs of the Govan community </w:t>
      </w:r>
      <w:r w:rsidR="00E142C4" w:rsidRPr="00D51587">
        <w:rPr>
          <w:rFonts w:cstheme="minorHAnsi"/>
        </w:rPr>
        <w:t>the postholder will require to be flexible in approach and able to manage the workload with a combination of community based and remote working practice</w:t>
      </w:r>
      <w:r w:rsidR="005050CC" w:rsidRPr="00D51587">
        <w:rPr>
          <w:rFonts w:cstheme="minorHAnsi"/>
        </w:rPr>
        <w:t>, working in partnership with key stakeholders</w:t>
      </w:r>
      <w:r w:rsidR="00E142C4" w:rsidRPr="00D51587">
        <w:rPr>
          <w:rFonts w:cstheme="minorHAnsi"/>
        </w:rPr>
        <w:t xml:space="preserve">.   </w:t>
      </w:r>
    </w:p>
    <w:p w14:paraId="780E0547" w14:textId="2F376C02" w:rsidR="005050CC" w:rsidRPr="00D51587" w:rsidRDefault="005050CC" w:rsidP="00E142C4">
      <w:pPr>
        <w:rPr>
          <w:rFonts w:cstheme="minorHAnsi"/>
        </w:rPr>
      </w:pPr>
    </w:p>
    <w:p w14:paraId="22F4D6FC" w14:textId="74BFFA24" w:rsidR="006E67BC" w:rsidRDefault="00E142C4" w:rsidP="00E142C4">
      <w:pPr>
        <w:rPr>
          <w:rFonts w:cstheme="minorHAnsi"/>
        </w:rPr>
      </w:pPr>
      <w:r w:rsidRPr="00D51587">
        <w:rPr>
          <w:rFonts w:cstheme="minorHAnsi"/>
        </w:rPr>
        <w:t xml:space="preserve">Included in the pack is a Job Description and Person Specification to assist you with completing your application.  If you would like to apply for the post, please send a CV and covering letter, outlining how your skills and experience are suited to the role, to </w:t>
      </w:r>
      <w:r w:rsidR="006E67BC">
        <w:rPr>
          <w:rFonts w:cstheme="minorHAnsi"/>
        </w:rPr>
        <w:t>Dara-Emma</w:t>
      </w:r>
      <w:r w:rsidRPr="00D51587">
        <w:rPr>
          <w:rFonts w:cstheme="minorHAnsi"/>
        </w:rPr>
        <w:t xml:space="preserve">, </w:t>
      </w:r>
      <w:r w:rsidR="006E67BC">
        <w:rPr>
          <w:rFonts w:cstheme="minorHAnsi"/>
        </w:rPr>
        <w:t>Administrator,</w:t>
      </w:r>
      <w:r w:rsidR="00030A95">
        <w:rPr>
          <w:rFonts w:cstheme="minorHAnsi"/>
        </w:rPr>
        <w:t xml:space="preserve"> </w:t>
      </w:r>
      <w:r w:rsidR="00D51587" w:rsidRPr="00D51587">
        <w:rPr>
          <w:rFonts w:cstheme="minorHAnsi"/>
        </w:rPr>
        <w:t xml:space="preserve">on </w:t>
      </w:r>
    </w:p>
    <w:p w14:paraId="523C45D8" w14:textId="6A258DCF" w:rsidR="00E142C4" w:rsidRPr="00D51587" w:rsidRDefault="006E67BC" w:rsidP="00E142C4">
      <w:pPr>
        <w:rPr>
          <w:rFonts w:cstheme="minorHAnsi"/>
        </w:rPr>
      </w:pPr>
      <w:hyperlink r:id="rId12" w:history="1">
        <w:r w:rsidRPr="00941000">
          <w:rPr>
            <w:rStyle w:val="Hyperlink"/>
            <w:rFonts w:cstheme="minorHAnsi"/>
          </w:rPr>
          <w:t>dara-emma.mcglacken@govanhelp.org</w:t>
        </w:r>
      </w:hyperlink>
      <w:r w:rsidR="00D51587" w:rsidRPr="00D51587">
        <w:rPr>
          <w:rFonts w:cstheme="minorHAnsi"/>
        </w:rPr>
        <w:t xml:space="preserve"> </w:t>
      </w:r>
      <w:r w:rsidR="00E142C4" w:rsidRPr="00D51587">
        <w:rPr>
          <w:rFonts w:cstheme="minorHAnsi"/>
        </w:rPr>
        <w:t xml:space="preserve">by </w:t>
      </w:r>
      <w:r>
        <w:rPr>
          <w:rFonts w:cstheme="minorHAnsi"/>
        </w:rPr>
        <w:t>2</w:t>
      </w:r>
      <w:r w:rsidR="00065B77">
        <w:rPr>
          <w:rFonts w:cstheme="minorHAnsi"/>
        </w:rPr>
        <w:t>5</w:t>
      </w:r>
      <w:r w:rsidR="00BB2047">
        <w:rPr>
          <w:rFonts w:cstheme="minorHAnsi"/>
        </w:rPr>
        <w:t>th</w:t>
      </w:r>
      <w:r>
        <w:rPr>
          <w:rFonts w:cstheme="minorHAnsi"/>
        </w:rPr>
        <w:t xml:space="preserve"> June at </w:t>
      </w:r>
      <w:r w:rsidR="00BB2047">
        <w:rPr>
          <w:rFonts w:cstheme="minorHAnsi"/>
        </w:rPr>
        <w:t>5pm</w:t>
      </w:r>
      <w:r w:rsidR="00E142C4" w:rsidRPr="00D51587">
        <w:rPr>
          <w:rFonts w:cstheme="minorHAnsi"/>
        </w:rPr>
        <w:t xml:space="preserve">.  Interviews are expected to be held in the week </w:t>
      </w:r>
      <w:r w:rsidR="00E55F1C">
        <w:rPr>
          <w:rFonts w:cstheme="minorHAnsi"/>
        </w:rPr>
        <w:t>commencing</w:t>
      </w:r>
      <w:r w:rsidR="00E142C4" w:rsidRPr="00D51587">
        <w:rPr>
          <w:rFonts w:cstheme="minorHAnsi"/>
        </w:rPr>
        <w:t xml:space="preserve"> </w:t>
      </w:r>
      <w:r w:rsidR="00BB2047">
        <w:rPr>
          <w:rFonts w:cstheme="minorHAnsi"/>
        </w:rPr>
        <w:t>13</w:t>
      </w:r>
      <w:r w:rsidR="00BB2047" w:rsidRPr="00BB2047">
        <w:rPr>
          <w:rFonts w:cstheme="minorHAnsi"/>
          <w:vertAlign w:val="superscript"/>
        </w:rPr>
        <w:t>th</w:t>
      </w:r>
      <w:r w:rsidR="00BB2047">
        <w:rPr>
          <w:rFonts w:cstheme="minorHAnsi"/>
        </w:rPr>
        <w:t xml:space="preserve"> July</w:t>
      </w:r>
      <w:r w:rsidR="00E142C4" w:rsidRPr="00D51587">
        <w:rPr>
          <w:rFonts w:cstheme="minorHAnsi"/>
        </w:rPr>
        <w:t xml:space="preserve">. </w:t>
      </w:r>
      <w:r w:rsidR="00E55F1C">
        <w:rPr>
          <w:rFonts w:cstheme="minorHAnsi"/>
        </w:rPr>
        <w:t xml:space="preserve">Please feel free to contact </w:t>
      </w:r>
      <w:r w:rsidR="00BB2047">
        <w:rPr>
          <w:rFonts w:cstheme="minorHAnsi"/>
        </w:rPr>
        <w:t xml:space="preserve">our management team </w:t>
      </w:r>
      <w:r w:rsidR="00E55F1C">
        <w:rPr>
          <w:rFonts w:cstheme="minorHAnsi"/>
        </w:rPr>
        <w:t xml:space="preserve">for an informal conversation about the role prior to application. </w:t>
      </w:r>
    </w:p>
    <w:p w14:paraId="1142F1A8" w14:textId="77777777" w:rsidR="00D51587" w:rsidRPr="00D51587" w:rsidRDefault="00D51587" w:rsidP="00E142C4">
      <w:pPr>
        <w:rPr>
          <w:rFonts w:cstheme="minorHAnsi"/>
        </w:rPr>
      </w:pPr>
    </w:p>
    <w:p w14:paraId="6D504CC1" w14:textId="77777777" w:rsidR="00E142C4" w:rsidRPr="00D51587" w:rsidRDefault="00E142C4" w:rsidP="00E142C4">
      <w:pPr>
        <w:rPr>
          <w:rFonts w:cstheme="minorHAnsi"/>
        </w:rPr>
      </w:pPr>
      <w:r w:rsidRPr="00D51587">
        <w:rPr>
          <w:rFonts w:cstheme="minorHAnsi"/>
        </w:rPr>
        <w:t xml:space="preserve">This is an excellent opportunity for the right candidate to join us to deliver this important service for families in the Govan area and we look forward to receiving your application.  </w:t>
      </w:r>
    </w:p>
    <w:p w14:paraId="3C9D676C" w14:textId="19020DD3" w:rsidR="00E142C4" w:rsidRPr="00D51587" w:rsidRDefault="00E142C4" w:rsidP="00E142C4">
      <w:pPr>
        <w:rPr>
          <w:rFonts w:cstheme="minorHAnsi"/>
        </w:rPr>
      </w:pPr>
    </w:p>
    <w:p w14:paraId="7D9575DE" w14:textId="77777777" w:rsidR="00E142C4" w:rsidRPr="00D51587" w:rsidRDefault="00E142C4" w:rsidP="00E142C4">
      <w:pPr>
        <w:rPr>
          <w:rFonts w:cstheme="minorHAnsi"/>
        </w:rPr>
      </w:pPr>
      <w:r w:rsidRPr="00D51587">
        <w:rPr>
          <w:rFonts w:cstheme="minorHAnsi"/>
        </w:rPr>
        <w:t xml:space="preserve">Yours sincerely,  </w:t>
      </w:r>
    </w:p>
    <w:p w14:paraId="69D7CB78" w14:textId="0C738BF3" w:rsidR="00E142C4" w:rsidRPr="00D51587" w:rsidRDefault="00E142C4" w:rsidP="00E142C4">
      <w:pPr>
        <w:rPr>
          <w:rFonts w:cstheme="minorHAnsi"/>
        </w:rPr>
      </w:pPr>
    </w:p>
    <w:p w14:paraId="16A5A452" w14:textId="0FC9E1F4" w:rsidR="00E142C4" w:rsidRPr="00D51587" w:rsidRDefault="00E142C4" w:rsidP="00E142C4">
      <w:pPr>
        <w:rPr>
          <w:rFonts w:cstheme="minorHAnsi"/>
        </w:rPr>
      </w:pPr>
    </w:p>
    <w:p w14:paraId="6B9D9C94" w14:textId="77777777" w:rsidR="00E142C4" w:rsidRPr="00D51587" w:rsidRDefault="00E142C4" w:rsidP="00E142C4">
      <w:pPr>
        <w:rPr>
          <w:rFonts w:cstheme="minorHAnsi"/>
        </w:rPr>
      </w:pPr>
      <w:r w:rsidRPr="00D51587">
        <w:rPr>
          <w:rFonts w:cstheme="minorHAnsi"/>
        </w:rPr>
        <w:t>Viv Sawers</w:t>
      </w:r>
    </w:p>
    <w:p w14:paraId="188CBBD9" w14:textId="15EA6A21" w:rsidR="00E142C4" w:rsidRPr="00D51587" w:rsidRDefault="00E142C4" w:rsidP="00E142C4">
      <w:pPr>
        <w:rPr>
          <w:rFonts w:cstheme="minorHAnsi"/>
          <w:b/>
          <w:bCs/>
          <w:u w:val="single"/>
        </w:rPr>
      </w:pPr>
      <w:r w:rsidRPr="00D51587">
        <w:rPr>
          <w:rFonts w:cstheme="minorHAnsi"/>
        </w:rPr>
        <w:t xml:space="preserve">Chief </w:t>
      </w:r>
      <w:r w:rsidR="00030A95">
        <w:rPr>
          <w:rFonts w:cstheme="minorHAnsi"/>
        </w:rPr>
        <w:t xml:space="preserve">Executive </w:t>
      </w:r>
      <w:r w:rsidRPr="00D51587">
        <w:rPr>
          <w:rFonts w:cstheme="minorHAnsi"/>
        </w:rPr>
        <w:t>Officer</w:t>
      </w:r>
    </w:p>
    <w:p w14:paraId="1623583E" w14:textId="0D986DF2" w:rsidR="00E142C4" w:rsidRPr="00E142C4" w:rsidRDefault="00E142C4" w:rsidP="00A061A2">
      <w:pPr>
        <w:jc w:val="center"/>
        <w:rPr>
          <w:rFonts w:cstheme="minorHAnsi"/>
          <w:sz w:val="56"/>
          <w:szCs w:val="56"/>
        </w:rPr>
      </w:pPr>
    </w:p>
    <w:p w14:paraId="05EDC643" w14:textId="3DC8265D" w:rsidR="00E142C4" w:rsidRPr="00E142C4" w:rsidRDefault="00E142C4" w:rsidP="00A061A2">
      <w:pPr>
        <w:jc w:val="center"/>
        <w:rPr>
          <w:rFonts w:cstheme="minorHAnsi"/>
          <w:sz w:val="56"/>
          <w:szCs w:val="56"/>
        </w:rPr>
      </w:pPr>
    </w:p>
    <w:p w14:paraId="3EDCC84A" w14:textId="77E66253" w:rsidR="00E142C4" w:rsidRPr="00E142C4" w:rsidRDefault="00E142C4" w:rsidP="00A061A2">
      <w:pPr>
        <w:jc w:val="center"/>
        <w:rPr>
          <w:rFonts w:cstheme="minorHAnsi"/>
          <w:sz w:val="56"/>
          <w:szCs w:val="56"/>
        </w:rPr>
      </w:pPr>
    </w:p>
    <w:p w14:paraId="2B4887AF" w14:textId="77777777" w:rsidR="00D51587" w:rsidRDefault="00D51587" w:rsidP="00E142C4">
      <w:pPr>
        <w:rPr>
          <w:rFonts w:cstheme="minorHAnsi"/>
          <w:b/>
          <w:bCs/>
          <w:u w:val="single"/>
        </w:rPr>
      </w:pPr>
    </w:p>
    <w:p w14:paraId="009075CE" w14:textId="77777777" w:rsidR="00D51587" w:rsidRDefault="00D51587" w:rsidP="00E142C4">
      <w:pPr>
        <w:rPr>
          <w:rFonts w:cstheme="minorHAnsi"/>
          <w:b/>
          <w:bCs/>
          <w:u w:val="single"/>
        </w:rPr>
      </w:pPr>
    </w:p>
    <w:p w14:paraId="51943632" w14:textId="77777777" w:rsidR="00D51587" w:rsidRDefault="00D51587" w:rsidP="00E142C4">
      <w:pPr>
        <w:rPr>
          <w:rFonts w:cstheme="minorHAnsi"/>
          <w:b/>
          <w:bCs/>
          <w:u w:val="single"/>
        </w:rPr>
      </w:pPr>
    </w:p>
    <w:p w14:paraId="738EC5C1" w14:textId="77777777" w:rsidR="006D0A72" w:rsidRDefault="006D0A72" w:rsidP="00E142C4">
      <w:pPr>
        <w:rPr>
          <w:rFonts w:cstheme="minorHAnsi"/>
          <w:b/>
          <w:bCs/>
          <w:u w:val="single"/>
        </w:rPr>
      </w:pPr>
    </w:p>
    <w:p w14:paraId="07F844F2" w14:textId="03BFE3B2" w:rsidR="00E142C4" w:rsidRPr="00E142C4" w:rsidRDefault="00D51587" w:rsidP="00E142C4">
      <w:pPr>
        <w:rPr>
          <w:rFonts w:cstheme="minorHAnsi"/>
          <w:b/>
          <w:bCs/>
          <w:u w:val="single"/>
        </w:rPr>
      </w:pPr>
      <w:r w:rsidRPr="00E142C4">
        <w:rPr>
          <w:rFonts w:cstheme="minorHAnsi"/>
          <w:b/>
          <w:bCs/>
          <w:noProof/>
          <w:u w:val="single"/>
        </w:rPr>
        <w:lastRenderedPageBreak/>
        <w:drawing>
          <wp:anchor distT="0" distB="0" distL="114300" distR="114300" simplePos="0" relativeHeight="251659264" behindDoc="0" locked="0" layoutInCell="1" allowOverlap="1" wp14:anchorId="0F56CE0E" wp14:editId="59E6BD34">
            <wp:simplePos x="0" y="0"/>
            <wp:positionH relativeFrom="margin">
              <wp:posOffset>-114300</wp:posOffset>
            </wp:positionH>
            <wp:positionV relativeFrom="margin">
              <wp:posOffset>1270</wp:posOffset>
            </wp:positionV>
            <wp:extent cx="1468120" cy="1631315"/>
            <wp:effectExtent l="0" t="0" r="0" b="6985"/>
            <wp:wrapSquare wrapText="bothSides"/>
            <wp:docPr id="201592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23502" name="Picture 1"/>
                    <pic:cNvPicPr/>
                  </pic:nvPicPr>
                  <pic:blipFill>
                    <a:blip r:embed="rId13"/>
                    <a:srcRect l="20010" r="20010"/>
                    <a:stretch>
                      <a:fillRect/>
                    </a:stretch>
                  </pic:blipFill>
                  <pic:spPr bwMode="auto">
                    <a:xfrm>
                      <a:off x="0" y="0"/>
                      <a:ext cx="1468120" cy="163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2C4" w:rsidRPr="00E142C4">
        <w:rPr>
          <w:rFonts w:cstheme="minorHAnsi"/>
          <w:b/>
          <w:bCs/>
          <w:u w:val="single"/>
        </w:rPr>
        <w:t>Job Description: Family Worker</w:t>
      </w:r>
    </w:p>
    <w:p w14:paraId="5A79B308" w14:textId="6CF58133" w:rsidR="00E142C4" w:rsidRPr="00E142C4" w:rsidRDefault="00E142C4" w:rsidP="00E142C4">
      <w:pPr>
        <w:rPr>
          <w:rFonts w:cstheme="minorHAnsi"/>
          <w:b/>
          <w:bCs/>
        </w:rPr>
      </w:pPr>
    </w:p>
    <w:p w14:paraId="09D61FD0" w14:textId="6512F141" w:rsidR="00E142C4" w:rsidRPr="00E142C4" w:rsidRDefault="00E142C4" w:rsidP="00E142C4">
      <w:pPr>
        <w:rPr>
          <w:rFonts w:cstheme="minorHAnsi"/>
          <w:b/>
          <w:bCs/>
        </w:rPr>
      </w:pPr>
      <w:r w:rsidRPr="00E142C4">
        <w:rPr>
          <w:rFonts w:cstheme="minorHAnsi"/>
          <w:b/>
          <w:bCs/>
        </w:rPr>
        <w:t>Job Title: Family Worker</w:t>
      </w:r>
    </w:p>
    <w:p w14:paraId="768F233C" w14:textId="4A56AF88" w:rsidR="00E142C4" w:rsidRPr="00E142C4" w:rsidRDefault="00E142C4" w:rsidP="00E142C4">
      <w:pPr>
        <w:rPr>
          <w:rFonts w:cstheme="minorHAnsi"/>
          <w:b/>
          <w:bCs/>
        </w:rPr>
      </w:pPr>
    </w:p>
    <w:p w14:paraId="6C47A93C" w14:textId="5FE81378" w:rsidR="00E142C4" w:rsidRPr="00E142C4" w:rsidRDefault="00E142C4" w:rsidP="00E142C4">
      <w:pPr>
        <w:rPr>
          <w:rFonts w:cstheme="minorHAnsi"/>
          <w:b/>
          <w:bCs/>
        </w:rPr>
      </w:pPr>
      <w:r w:rsidRPr="00E142C4">
        <w:rPr>
          <w:rFonts w:cstheme="minorHAnsi"/>
          <w:b/>
          <w:bCs/>
        </w:rPr>
        <w:t xml:space="preserve">Hours: </w:t>
      </w:r>
      <w:r w:rsidR="00BB2047">
        <w:rPr>
          <w:rFonts w:cstheme="minorHAnsi"/>
          <w:b/>
          <w:bCs/>
        </w:rPr>
        <w:t>21</w:t>
      </w:r>
      <w:r w:rsidR="002C64A3">
        <w:rPr>
          <w:rFonts w:cstheme="minorHAnsi"/>
          <w:b/>
          <w:bCs/>
        </w:rPr>
        <w:t xml:space="preserve"> per week </w:t>
      </w:r>
    </w:p>
    <w:p w14:paraId="14344721" w14:textId="77777777" w:rsidR="00E142C4" w:rsidRPr="00E142C4" w:rsidRDefault="00E142C4" w:rsidP="00E142C4">
      <w:pPr>
        <w:rPr>
          <w:rFonts w:cstheme="minorHAnsi"/>
          <w:b/>
          <w:bCs/>
        </w:rPr>
      </w:pPr>
    </w:p>
    <w:p w14:paraId="349978DB" w14:textId="5220379E" w:rsidR="00E142C4" w:rsidRPr="00E142C4" w:rsidRDefault="00E142C4" w:rsidP="00E142C4">
      <w:pPr>
        <w:rPr>
          <w:rFonts w:cstheme="minorHAnsi"/>
          <w:b/>
          <w:bCs/>
        </w:rPr>
      </w:pPr>
      <w:r w:rsidRPr="00E142C4">
        <w:rPr>
          <w:rFonts w:cstheme="minorHAnsi"/>
          <w:b/>
          <w:bCs/>
        </w:rPr>
        <w:t>Salary: £2</w:t>
      </w:r>
      <w:r w:rsidR="006E67BC">
        <w:rPr>
          <w:rFonts w:cstheme="minorHAnsi"/>
          <w:b/>
          <w:bCs/>
        </w:rPr>
        <w:t>8</w:t>
      </w:r>
      <w:r w:rsidRPr="00E142C4">
        <w:rPr>
          <w:rFonts w:cstheme="minorHAnsi"/>
          <w:b/>
          <w:bCs/>
        </w:rPr>
        <w:t>,000 FTE</w:t>
      </w:r>
    </w:p>
    <w:p w14:paraId="7EBE486A" w14:textId="77777777" w:rsidR="00E142C4" w:rsidRDefault="00E142C4" w:rsidP="00E142C4">
      <w:pPr>
        <w:rPr>
          <w:rFonts w:cstheme="minorHAnsi"/>
        </w:rPr>
      </w:pPr>
    </w:p>
    <w:p w14:paraId="77546033" w14:textId="2C2BC912" w:rsidR="00E55F1C" w:rsidRPr="00E55F1C" w:rsidRDefault="00E55F1C" w:rsidP="00E142C4">
      <w:pPr>
        <w:rPr>
          <w:rFonts w:cstheme="minorHAnsi"/>
          <w:b/>
          <w:bCs/>
        </w:rPr>
      </w:pPr>
      <w:r w:rsidRPr="00E55F1C">
        <w:rPr>
          <w:rFonts w:cstheme="minorHAnsi"/>
          <w:b/>
          <w:bCs/>
        </w:rPr>
        <w:t xml:space="preserve">Fixed term: </w:t>
      </w:r>
      <w:r w:rsidR="00BB2047">
        <w:rPr>
          <w:rFonts w:cstheme="minorHAnsi"/>
          <w:b/>
          <w:bCs/>
        </w:rPr>
        <w:t>2</w:t>
      </w:r>
      <w:r w:rsidR="002C64A3">
        <w:rPr>
          <w:rFonts w:cstheme="minorHAnsi"/>
          <w:b/>
          <w:bCs/>
        </w:rPr>
        <w:t xml:space="preserve"> </w:t>
      </w:r>
      <w:r w:rsidRPr="00E55F1C">
        <w:rPr>
          <w:rFonts w:cstheme="minorHAnsi"/>
          <w:b/>
          <w:bCs/>
        </w:rPr>
        <w:t>year</w:t>
      </w:r>
      <w:r w:rsidR="00BB2047">
        <w:rPr>
          <w:rFonts w:cstheme="minorHAnsi"/>
          <w:b/>
          <w:bCs/>
        </w:rPr>
        <w:t>s</w:t>
      </w:r>
    </w:p>
    <w:p w14:paraId="4DDD15A8" w14:textId="77777777" w:rsidR="006D0A72" w:rsidRDefault="006D0A72" w:rsidP="00E142C4">
      <w:pPr>
        <w:rPr>
          <w:rFonts w:cstheme="minorHAnsi"/>
          <w:b/>
          <w:bCs/>
        </w:rPr>
      </w:pPr>
    </w:p>
    <w:p w14:paraId="74817CB5" w14:textId="47456FC1" w:rsidR="00E142C4" w:rsidRPr="00E142C4" w:rsidRDefault="00E142C4" w:rsidP="00E142C4">
      <w:pPr>
        <w:rPr>
          <w:rFonts w:cstheme="minorHAnsi"/>
          <w:b/>
          <w:bCs/>
        </w:rPr>
      </w:pPr>
      <w:r w:rsidRPr="00E142C4">
        <w:rPr>
          <w:rFonts w:cstheme="minorHAnsi"/>
          <w:b/>
          <w:bCs/>
        </w:rPr>
        <w:t>Family Worker Role</w:t>
      </w:r>
    </w:p>
    <w:p w14:paraId="269A1A0D" w14:textId="7A7354EE" w:rsidR="00E142C4" w:rsidRPr="00E142C4" w:rsidRDefault="00E142C4" w:rsidP="00E142C4">
      <w:pPr>
        <w:rPr>
          <w:rFonts w:cstheme="minorHAnsi"/>
        </w:rPr>
      </w:pPr>
      <w:r w:rsidRPr="00E142C4">
        <w:rPr>
          <w:rFonts w:cstheme="minorHAnsi"/>
        </w:rPr>
        <w:t xml:space="preserve">Families are referred to Govan Help’s family support service via several partner agencies including education, health and social work as well as </w:t>
      </w:r>
      <w:r w:rsidR="00030A95" w:rsidRPr="00E142C4">
        <w:rPr>
          <w:rFonts w:cstheme="minorHAnsi"/>
        </w:rPr>
        <w:t>self-referrals</w:t>
      </w:r>
      <w:r w:rsidRPr="00E142C4">
        <w:rPr>
          <w:rFonts w:cstheme="minorHAnsi"/>
        </w:rPr>
        <w:t xml:space="preserve"> and you may work together to assess and support </w:t>
      </w:r>
      <w:r w:rsidR="00030A95" w:rsidRPr="00E142C4">
        <w:rPr>
          <w:rFonts w:cstheme="minorHAnsi"/>
        </w:rPr>
        <w:t>family’s needs</w:t>
      </w:r>
      <w:r w:rsidRPr="00E142C4">
        <w:rPr>
          <w:rFonts w:cstheme="minorHAnsi"/>
        </w:rPr>
        <w:t xml:space="preserve">. Your role will vary depending on the unmet needs of the family you are supporting. We are based in the heart of Govan and the role is delivered flexibly from our base, in </w:t>
      </w:r>
      <w:r w:rsidR="00030A95" w:rsidRPr="00E142C4">
        <w:rPr>
          <w:rFonts w:cstheme="minorHAnsi"/>
        </w:rPr>
        <w:t>family’s</w:t>
      </w:r>
      <w:r w:rsidRPr="00E142C4">
        <w:rPr>
          <w:rFonts w:cstheme="minorHAnsi"/>
        </w:rPr>
        <w:t xml:space="preserve"> homes and in the Govan community to meet the diverse needs of the Govan families. </w:t>
      </w:r>
    </w:p>
    <w:p w14:paraId="00E62697" w14:textId="77777777" w:rsidR="00E142C4" w:rsidRPr="00E142C4" w:rsidRDefault="00E142C4" w:rsidP="00E142C4">
      <w:pPr>
        <w:rPr>
          <w:rFonts w:cstheme="minorHAnsi"/>
        </w:rPr>
      </w:pPr>
      <w:r w:rsidRPr="00E142C4">
        <w:rPr>
          <w:rFonts w:cstheme="minorHAnsi"/>
        </w:rPr>
        <w:t>You will be responsible for a caseload of families who require intensive support, design and deliver group work programmes, and other general aspects of service delivery in relation to the communities needs. Our core hours are Monday – Friday 9am – 5pm but there may be some occasional requirement to work flexibly in the evening or at weekends to meet the needs of the service and carry out any other reasonable duties as required.</w:t>
      </w:r>
    </w:p>
    <w:p w14:paraId="4D82F1DA" w14:textId="77777777" w:rsidR="00D51587" w:rsidRDefault="00D51587" w:rsidP="00E142C4">
      <w:pPr>
        <w:rPr>
          <w:rFonts w:cstheme="minorHAnsi"/>
          <w:b/>
          <w:bCs/>
        </w:rPr>
      </w:pPr>
    </w:p>
    <w:p w14:paraId="1863155F" w14:textId="1E94CCD6" w:rsidR="00E142C4" w:rsidRPr="00E142C4" w:rsidRDefault="00E142C4" w:rsidP="00E142C4">
      <w:pPr>
        <w:rPr>
          <w:rFonts w:cstheme="minorHAnsi"/>
          <w:b/>
          <w:bCs/>
        </w:rPr>
      </w:pPr>
      <w:r w:rsidRPr="00E142C4">
        <w:rPr>
          <w:rFonts w:cstheme="minorHAnsi"/>
          <w:b/>
          <w:bCs/>
        </w:rPr>
        <w:t>Family Worker Responsibilities</w:t>
      </w:r>
    </w:p>
    <w:p w14:paraId="2C379EED"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undertake assessment, risk assessment, support planning, review and evaluation with children, young people and families.</w:t>
      </w:r>
    </w:p>
    <w:p w14:paraId="6CD8BF07"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undertake assessment, risk assessment, support planning, review and evaluation with partner organisations.</w:t>
      </w:r>
    </w:p>
    <w:p w14:paraId="52255854"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work with children, young people and their families on a one to one and group basis, using a range of creative and innovative interventions, to identify need and achieve positive outcomes.</w:t>
      </w:r>
    </w:p>
    <w:p w14:paraId="7DBA7C95"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Take a strengths based and trauma informed approach, to work in partnership with families to empower them to achieve positive outcomes.</w:t>
      </w:r>
    </w:p>
    <w:p w14:paraId="764A59CF"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Ensuring you become and remain up to date on your knowledge of local service provision of appropriate signposting and referral organisations or information.</w:t>
      </w:r>
    </w:p>
    <w:p w14:paraId="1D6459CE"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Ensure you maintain up-to-date knowledge on legislation, policy, local and national developments affecting children, young people and families.</w:t>
      </w:r>
    </w:p>
    <w:p w14:paraId="2DD5F433"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work within Govan Help’s policy’s and procedures most notably child protection, confidentiality, boundaries and recording procedures.</w:t>
      </w:r>
    </w:p>
    <w:p w14:paraId="0406237F"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 xml:space="preserve">To attend supervision, team meetings and in-house training sessions as appropriate. </w:t>
      </w:r>
    </w:p>
    <w:p w14:paraId="7A8C5FE1"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show commitment to ongoing personal development.</w:t>
      </w:r>
    </w:p>
    <w:p w14:paraId="76472309"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provide a flexible service delivering the right support at the right time required by families.</w:t>
      </w:r>
    </w:p>
    <w:p w14:paraId="49B9FC83" w14:textId="781509AD" w:rsidR="00E55F1C" w:rsidRDefault="00E142C4" w:rsidP="00E55F1C">
      <w:pPr>
        <w:pStyle w:val="ListParagraph"/>
        <w:ind w:left="360"/>
        <w:rPr>
          <w:rFonts w:asciiTheme="minorHAnsi" w:hAnsiTheme="minorHAnsi" w:cstheme="minorHAnsi"/>
          <w:i/>
          <w:iCs/>
          <w:color w:val="000000"/>
        </w:rPr>
      </w:pPr>
      <w:r w:rsidRPr="00E142C4">
        <w:rPr>
          <w:rFonts w:asciiTheme="minorHAnsi" w:hAnsiTheme="minorHAnsi" w:cstheme="minorHAnsi"/>
          <w:i/>
          <w:iCs/>
        </w:rPr>
        <w:t>This job description is not intended to be exhaustive. The post-holder will be expected to adopt a flexible attitude to the duties, which may have to be varied subject to the needs of the service and in keeping with the general profile of the post.</w:t>
      </w:r>
      <w:r w:rsidR="006D0A72">
        <w:rPr>
          <w:rFonts w:asciiTheme="minorHAnsi" w:hAnsiTheme="minorHAnsi" w:cstheme="minorHAnsi"/>
          <w:i/>
          <w:iCs/>
        </w:rPr>
        <w:t xml:space="preserve"> </w:t>
      </w:r>
      <w:r w:rsidRPr="00E142C4">
        <w:rPr>
          <w:rFonts w:asciiTheme="minorHAnsi" w:hAnsiTheme="minorHAnsi" w:cstheme="minorHAnsi"/>
          <w:i/>
          <w:iCs/>
          <w:color w:val="000000"/>
        </w:rPr>
        <w:t>This post is exempt from the Rehabilitation of Offenders Act 1974 by the Exclusions and Exemptions (Scotland) Order 2003, and as such any appointment will be subject to them having appropriate PVG Scheme Membership.</w:t>
      </w:r>
    </w:p>
    <w:p w14:paraId="596ABC4D" w14:textId="5CE7F54A" w:rsidR="00E142C4" w:rsidRPr="00E55F1C" w:rsidRDefault="00E142C4" w:rsidP="00E55F1C">
      <w:pPr>
        <w:rPr>
          <w:rFonts w:cstheme="minorHAnsi"/>
          <w:i/>
          <w:iCs/>
          <w:color w:val="000000"/>
        </w:rPr>
      </w:pPr>
      <w:r w:rsidRPr="00E55F1C">
        <w:rPr>
          <w:rFonts w:cstheme="minorHAnsi"/>
          <w:b/>
          <w:bCs/>
          <w:u w:val="single"/>
        </w:rPr>
        <w:lastRenderedPageBreak/>
        <w:t>Family Worker: Person Specification</w:t>
      </w:r>
    </w:p>
    <w:p w14:paraId="6EC6A8EA" w14:textId="77777777" w:rsidR="00E142C4" w:rsidRPr="00E142C4" w:rsidRDefault="00E142C4" w:rsidP="00E142C4">
      <w:pPr>
        <w:rPr>
          <w:rFonts w:cstheme="minorHAnsi"/>
        </w:rPr>
      </w:pPr>
    </w:p>
    <w:p w14:paraId="564B1C22" w14:textId="77777777" w:rsidR="00E142C4" w:rsidRPr="00E142C4" w:rsidRDefault="00E142C4" w:rsidP="00E142C4">
      <w:pPr>
        <w:rPr>
          <w:rFonts w:cstheme="minorHAnsi"/>
          <w:b/>
          <w:bCs/>
        </w:rPr>
      </w:pPr>
      <w:r w:rsidRPr="00E142C4">
        <w:rPr>
          <w:rFonts w:cstheme="minorHAnsi"/>
          <w:b/>
          <w:bCs/>
        </w:rPr>
        <w:t>Education, Qualifications and Experience</w:t>
      </w:r>
    </w:p>
    <w:p w14:paraId="0CE4E7B5" w14:textId="4499D409" w:rsidR="00A56551" w:rsidRPr="00A56551" w:rsidRDefault="00A56551" w:rsidP="00E142C4">
      <w:pPr>
        <w:pStyle w:val="ListParagraph"/>
        <w:numPr>
          <w:ilvl w:val="0"/>
          <w:numId w:val="8"/>
        </w:numPr>
        <w:suppressAutoHyphens w:val="0"/>
        <w:autoSpaceDN/>
        <w:spacing w:line="259" w:lineRule="auto"/>
        <w:textAlignment w:val="auto"/>
        <w:rPr>
          <w:rFonts w:asciiTheme="minorHAnsi" w:hAnsiTheme="minorHAnsi" w:cstheme="minorHAnsi"/>
          <w:sz w:val="24"/>
          <w:szCs w:val="24"/>
        </w:rPr>
      </w:pPr>
      <w:r>
        <w:t xml:space="preserve">A relevant professional qualification at level SCQF 8 or above. </w:t>
      </w:r>
    </w:p>
    <w:p w14:paraId="327217C0" w14:textId="3F8282E8" w:rsidR="00E142C4" w:rsidRPr="00E142C4" w:rsidRDefault="00E142C4" w:rsidP="00E142C4">
      <w:pPr>
        <w:pStyle w:val="ListParagraph"/>
        <w:numPr>
          <w:ilvl w:val="0"/>
          <w:numId w:val="8"/>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At least two </w:t>
      </w:r>
      <w:r w:rsidR="00D856CE" w:rsidRPr="00E142C4">
        <w:rPr>
          <w:rFonts w:asciiTheme="minorHAnsi" w:hAnsiTheme="minorHAnsi" w:cstheme="minorHAnsi"/>
          <w:sz w:val="24"/>
          <w:szCs w:val="24"/>
        </w:rPr>
        <w:t>years’ experience</w:t>
      </w:r>
      <w:r w:rsidRPr="00E142C4">
        <w:rPr>
          <w:rFonts w:asciiTheme="minorHAnsi" w:hAnsiTheme="minorHAnsi" w:cstheme="minorHAnsi"/>
          <w:sz w:val="24"/>
          <w:szCs w:val="24"/>
        </w:rPr>
        <w:t xml:space="preserve"> working in a social care setting.</w:t>
      </w:r>
    </w:p>
    <w:p w14:paraId="5E05F558" w14:textId="77777777" w:rsidR="00E142C4" w:rsidRPr="00E142C4" w:rsidRDefault="00E142C4" w:rsidP="00E142C4">
      <w:pPr>
        <w:rPr>
          <w:rFonts w:cstheme="minorHAnsi"/>
        </w:rPr>
      </w:pPr>
    </w:p>
    <w:p w14:paraId="25A20D95" w14:textId="77777777" w:rsidR="00E142C4" w:rsidRPr="00E142C4" w:rsidRDefault="00E142C4" w:rsidP="00E142C4">
      <w:pPr>
        <w:rPr>
          <w:rFonts w:cstheme="minorHAnsi"/>
          <w:b/>
          <w:bCs/>
        </w:rPr>
      </w:pPr>
      <w:r w:rsidRPr="00E142C4">
        <w:rPr>
          <w:rFonts w:cstheme="minorHAnsi"/>
          <w:b/>
          <w:bCs/>
        </w:rPr>
        <w:t>Knowledge and Experience</w:t>
      </w:r>
    </w:p>
    <w:p w14:paraId="54EFD416" w14:textId="5A08EB41"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Knowledge </w:t>
      </w:r>
      <w:r w:rsidR="00E55F1C">
        <w:rPr>
          <w:rFonts w:asciiTheme="minorHAnsi" w:hAnsiTheme="minorHAnsi" w:cstheme="minorHAnsi"/>
          <w:sz w:val="24"/>
          <w:szCs w:val="24"/>
        </w:rPr>
        <w:t xml:space="preserve">and understanding </w:t>
      </w:r>
      <w:r w:rsidRPr="00E142C4">
        <w:rPr>
          <w:rFonts w:asciiTheme="minorHAnsi" w:hAnsiTheme="minorHAnsi" w:cstheme="minorHAnsi"/>
          <w:sz w:val="24"/>
          <w:szCs w:val="24"/>
        </w:rPr>
        <w:t>of theories of child development.</w:t>
      </w:r>
    </w:p>
    <w:p w14:paraId="0FA82A5C" w14:textId="4B254016"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Experience of working </w:t>
      </w:r>
      <w:r w:rsidR="00D856CE">
        <w:rPr>
          <w:rFonts w:asciiTheme="minorHAnsi" w:hAnsiTheme="minorHAnsi" w:cstheme="minorHAnsi"/>
          <w:sz w:val="24"/>
          <w:szCs w:val="24"/>
        </w:rPr>
        <w:t xml:space="preserve">directly </w:t>
      </w:r>
      <w:r w:rsidRPr="00E142C4">
        <w:rPr>
          <w:rFonts w:asciiTheme="minorHAnsi" w:hAnsiTheme="minorHAnsi" w:cstheme="minorHAnsi"/>
          <w:sz w:val="24"/>
          <w:szCs w:val="24"/>
        </w:rPr>
        <w:t>with children in a supportive way.</w:t>
      </w:r>
    </w:p>
    <w:p w14:paraId="79A9EA74" w14:textId="7F094375" w:rsidR="00D856CE" w:rsidRPr="00D856CE" w:rsidRDefault="00E142C4" w:rsidP="00D856CE">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Knowledge and understanding of Trauma informed approaches.</w:t>
      </w:r>
    </w:p>
    <w:p w14:paraId="2A978B59" w14:textId="182C35C3" w:rsid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Experience of working </w:t>
      </w:r>
      <w:r w:rsidR="00D856CE">
        <w:rPr>
          <w:rFonts w:asciiTheme="minorHAnsi" w:hAnsiTheme="minorHAnsi" w:cstheme="minorHAnsi"/>
          <w:sz w:val="24"/>
          <w:szCs w:val="24"/>
        </w:rPr>
        <w:t xml:space="preserve">directly </w:t>
      </w:r>
      <w:r w:rsidRPr="00E142C4">
        <w:rPr>
          <w:rFonts w:asciiTheme="minorHAnsi" w:hAnsiTheme="minorHAnsi" w:cstheme="minorHAnsi"/>
          <w:sz w:val="24"/>
          <w:szCs w:val="24"/>
        </w:rPr>
        <w:t xml:space="preserve">with </w:t>
      </w:r>
      <w:r w:rsidR="00E55F1C">
        <w:rPr>
          <w:rFonts w:asciiTheme="minorHAnsi" w:hAnsiTheme="minorHAnsi" w:cstheme="minorHAnsi"/>
          <w:sz w:val="24"/>
          <w:szCs w:val="24"/>
        </w:rPr>
        <w:t xml:space="preserve">parents, carers and </w:t>
      </w:r>
      <w:r w:rsidRPr="00E142C4">
        <w:rPr>
          <w:rFonts w:asciiTheme="minorHAnsi" w:hAnsiTheme="minorHAnsi" w:cstheme="minorHAnsi"/>
          <w:sz w:val="24"/>
          <w:szCs w:val="24"/>
        </w:rPr>
        <w:t>families</w:t>
      </w:r>
      <w:r w:rsidR="00A56551">
        <w:rPr>
          <w:rFonts w:asciiTheme="minorHAnsi" w:hAnsiTheme="minorHAnsi" w:cstheme="minorHAnsi"/>
          <w:sz w:val="24"/>
          <w:szCs w:val="24"/>
        </w:rPr>
        <w:t xml:space="preserve"> taking a strengths-based approach.</w:t>
      </w:r>
    </w:p>
    <w:p w14:paraId="0FF52B73" w14:textId="6454E892" w:rsidR="00D856CE" w:rsidRPr="00E142C4" w:rsidRDefault="00D856CE"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t>Experience of person-centred support planning and delivery</w:t>
      </w:r>
      <w:r w:rsidR="00A56551">
        <w:t>.</w:t>
      </w:r>
    </w:p>
    <w:p w14:paraId="255035CF" w14:textId="286E7AA9" w:rsidR="00D856CE" w:rsidRDefault="00D856CE"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t xml:space="preserve">Knowledge and understanding around the key legislation, policy and practice, and key issues facing </w:t>
      </w:r>
      <w:r w:rsidR="00A56551">
        <w:t xml:space="preserve">families, </w:t>
      </w:r>
      <w:r>
        <w:t>children and young people in Scotland.</w:t>
      </w:r>
      <w:r w:rsidRPr="00E142C4">
        <w:rPr>
          <w:rFonts w:asciiTheme="minorHAnsi" w:hAnsiTheme="minorHAnsi" w:cstheme="minorHAnsi"/>
          <w:sz w:val="24"/>
          <w:szCs w:val="24"/>
        </w:rPr>
        <w:t xml:space="preserve"> </w:t>
      </w:r>
    </w:p>
    <w:p w14:paraId="5CF90C2D" w14:textId="67182BAB"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Experience of working as part of a multi-disciplinary team and in partnership with other agencies.</w:t>
      </w:r>
    </w:p>
    <w:p w14:paraId="5954EF8A" w14:textId="77777777" w:rsidR="00E142C4" w:rsidRPr="00E142C4" w:rsidRDefault="00E142C4" w:rsidP="00E142C4">
      <w:pPr>
        <w:rPr>
          <w:rFonts w:cstheme="minorHAnsi"/>
        </w:rPr>
      </w:pPr>
    </w:p>
    <w:p w14:paraId="2A766F21" w14:textId="77777777" w:rsidR="00E142C4" w:rsidRPr="00E142C4" w:rsidRDefault="00E142C4" w:rsidP="00E142C4">
      <w:pPr>
        <w:rPr>
          <w:rFonts w:cstheme="minorHAnsi"/>
          <w:b/>
          <w:bCs/>
        </w:rPr>
      </w:pPr>
      <w:r w:rsidRPr="00E142C4">
        <w:rPr>
          <w:rFonts w:cstheme="minorHAnsi"/>
          <w:b/>
          <w:bCs/>
        </w:rPr>
        <w:t>Personal skills and attributes</w:t>
      </w:r>
    </w:p>
    <w:p w14:paraId="55D14C4D"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Ability to support families holistically whilst remaining child focussed.</w:t>
      </w:r>
    </w:p>
    <w:p w14:paraId="2ADD2F3D"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Strong assessment skills and ability to assess and manage risk.</w:t>
      </w:r>
    </w:p>
    <w:p w14:paraId="36F06325"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Ability to communicate effectively, both verbally and in writing, with families, colleagues, and other organisations</w:t>
      </w:r>
      <w:r>
        <w:rPr>
          <w:rFonts w:asciiTheme="minorHAnsi" w:hAnsiTheme="minorHAnsi" w:cstheme="minorHAnsi"/>
          <w:sz w:val="24"/>
          <w:szCs w:val="24"/>
        </w:rPr>
        <w:t xml:space="preserve"> to ensure a shared understanding.</w:t>
      </w:r>
    </w:p>
    <w:p w14:paraId="20774E6D" w14:textId="77777777" w:rsidR="00A56551" w:rsidRPr="00E142C4"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Ability to work creatively with families and contribute to the continuous development of the service.</w:t>
      </w:r>
    </w:p>
    <w:p w14:paraId="1C921158" w14:textId="6D07A6DF" w:rsidR="00E142C4" w:rsidRPr="00E142C4" w:rsidRDefault="00E55F1C" w:rsidP="00E142C4">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Understanding and c</w:t>
      </w:r>
      <w:r w:rsidR="00E142C4" w:rsidRPr="00E142C4">
        <w:rPr>
          <w:rFonts w:asciiTheme="minorHAnsi" w:hAnsiTheme="minorHAnsi" w:cstheme="minorHAnsi"/>
          <w:sz w:val="24"/>
          <w:szCs w:val="24"/>
        </w:rPr>
        <w:t>ommitment to equal opportunities and anti-discriminatory practice.</w:t>
      </w:r>
    </w:p>
    <w:p w14:paraId="3FFAD102" w14:textId="77777777" w:rsidR="00E142C4" w:rsidRPr="00E142C4" w:rsidRDefault="00E142C4" w:rsidP="00E142C4">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Ability to manage your own time and responsibilities dynamically within a busy and fast paced work environment.</w:t>
      </w:r>
    </w:p>
    <w:p w14:paraId="7F77241B" w14:textId="6F701ECC" w:rsidR="00E142C4" w:rsidRPr="00A56551" w:rsidRDefault="00D856CE" w:rsidP="00D9476D">
      <w:pPr>
        <w:pStyle w:val="ListParagraph"/>
        <w:numPr>
          <w:ilvl w:val="0"/>
          <w:numId w:val="10"/>
        </w:numPr>
        <w:suppressAutoHyphens w:val="0"/>
        <w:autoSpaceDN/>
        <w:spacing w:line="259" w:lineRule="auto"/>
        <w:textAlignment w:val="auto"/>
        <w:rPr>
          <w:rFonts w:cstheme="minorHAnsi"/>
        </w:rPr>
      </w:pPr>
      <w:r w:rsidRPr="00A56551">
        <w:rPr>
          <w:rFonts w:asciiTheme="minorHAnsi" w:hAnsiTheme="minorHAnsi" w:cstheme="minorHAnsi"/>
          <w:sz w:val="24"/>
          <w:szCs w:val="24"/>
        </w:rPr>
        <w:t>Be willing to engage in learning and training opportunities.</w:t>
      </w:r>
    </w:p>
    <w:p w14:paraId="606A8AB6" w14:textId="77777777" w:rsidR="00E142C4" w:rsidRPr="00E142C4" w:rsidRDefault="00E142C4" w:rsidP="00E142C4">
      <w:pPr>
        <w:spacing w:line="259" w:lineRule="auto"/>
        <w:rPr>
          <w:rFonts w:cstheme="minorHAnsi"/>
        </w:rPr>
      </w:pPr>
    </w:p>
    <w:p w14:paraId="21682F49" w14:textId="316D47CB" w:rsidR="00E142C4" w:rsidRPr="00E142C4" w:rsidRDefault="006D0A72" w:rsidP="00E142C4">
      <w:pPr>
        <w:jc w:val="center"/>
        <w:rPr>
          <w:rFonts w:cstheme="minorHAnsi"/>
          <w:sz w:val="56"/>
          <w:szCs w:val="56"/>
        </w:rPr>
      </w:pPr>
      <w:r>
        <w:rPr>
          <w:rFonts w:cstheme="minorHAnsi"/>
          <w:noProof/>
          <w:sz w:val="56"/>
          <w:szCs w:val="56"/>
        </w:rPr>
        <w:drawing>
          <wp:inline distT="0" distB="0" distL="0" distR="0" wp14:anchorId="4868178E" wp14:editId="5A2124C9">
            <wp:extent cx="2827020" cy="1884590"/>
            <wp:effectExtent l="0" t="0" r="0" b="1905"/>
            <wp:docPr id="99208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8410" name="Picture 9920884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142" cy="1892004"/>
                    </a:xfrm>
                    <a:prstGeom prst="rect">
                      <a:avLst/>
                    </a:prstGeom>
                  </pic:spPr>
                </pic:pic>
              </a:graphicData>
            </a:graphic>
          </wp:inline>
        </w:drawing>
      </w:r>
    </w:p>
    <w:sectPr w:rsidR="00E142C4" w:rsidRPr="00E142C4" w:rsidSect="002C3FB5">
      <w:headerReference w:type="default"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6C3C" w14:textId="77777777" w:rsidR="00E07D04" w:rsidRDefault="00E07D04" w:rsidP="00D410D8">
      <w:r>
        <w:separator/>
      </w:r>
    </w:p>
  </w:endnote>
  <w:endnote w:type="continuationSeparator" w:id="0">
    <w:p w14:paraId="398FF314" w14:textId="77777777" w:rsidR="00E07D04" w:rsidRDefault="00E07D04" w:rsidP="00D4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8E23" w14:textId="77777777" w:rsidR="00D410D8" w:rsidRDefault="00D410D8">
    <w:pPr>
      <w:pStyle w:val="Footer"/>
    </w:pPr>
  </w:p>
  <w:p w14:paraId="7C94D391" w14:textId="77777777" w:rsidR="00D410D8" w:rsidRDefault="00D410D8" w:rsidP="00D410D8">
    <w:pPr>
      <w:pStyle w:val="Footer"/>
      <w:jc w:val="right"/>
    </w:pPr>
    <w:r>
      <w:rPr>
        <w:noProof/>
      </w:rPr>
      <w:drawing>
        <wp:inline distT="0" distB="0" distL="0" distR="0" wp14:anchorId="67DC0EC3" wp14:editId="002F3E7D">
          <wp:extent cx="770466" cy="770466"/>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4899" cy="77489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6AC8" w14:textId="77777777" w:rsidR="00D410D8" w:rsidRDefault="00D410D8">
    <w:pPr>
      <w:pStyle w:val="Footer"/>
    </w:pPr>
  </w:p>
  <w:p w14:paraId="39515C24" w14:textId="77777777" w:rsidR="00D410D8" w:rsidRDefault="00D410D8" w:rsidP="00A061A2">
    <w:pPr>
      <w:pStyle w:val="Footer"/>
      <w:jc w:val="center"/>
    </w:pPr>
    <w:r>
      <w:rPr>
        <w:noProof/>
      </w:rPr>
      <w:drawing>
        <wp:inline distT="0" distB="0" distL="0" distR="0" wp14:anchorId="1E0A3064" wp14:editId="07EF3E4E">
          <wp:extent cx="5727700" cy="100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27700" cy="1003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509E2" w14:textId="77777777" w:rsidR="00E07D04" w:rsidRDefault="00E07D04" w:rsidP="00D410D8">
      <w:r>
        <w:separator/>
      </w:r>
    </w:p>
  </w:footnote>
  <w:footnote w:type="continuationSeparator" w:id="0">
    <w:p w14:paraId="0C5FABF7" w14:textId="77777777" w:rsidR="00E07D04" w:rsidRDefault="00E07D04" w:rsidP="00D4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2759" w14:textId="77777777" w:rsidR="00D410D8" w:rsidRDefault="00D410D8">
    <w:pPr>
      <w:pStyle w:val="Header"/>
    </w:pPr>
  </w:p>
  <w:p w14:paraId="020258A1" w14:textId="77777777" w:rsidR="00D410D8" w:rsidRDefault="00D41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C65B" w14:textId="77777777" w:rsidR="00D410D8" w:rsidRDefault="00D410D8" w:rsidP="00D410D8">
    <w:pPr>
      <w:pStyle w:val="Header"/>
      <w:jc w:val="right"/>
    </w:pPr>
    <w:r>
      <w:rPr>
        <w:noProof/>
      </w:rPr>
      <w:drawing>
        <wp:inline distT="0" distB="0" distL="0" distR="0" wp14:anchorId="2F7CE740" wp14:editId="65C051AC">
          <wp:extent cx="2902324" cy="939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7449" cy="9479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501BB"/>
    <w:multiLevelType w:val="hybridMultilevel"/>
    <w:tmpl w:val="4092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A3057"/>
    <w:multiLevelType w:val="multilevel"/>
    <w:tmpl w:val="61BA87F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4A8189D"/>
    <w:multiLevelType w:val="hybridMultilevel"/>
    <w:tmpl w:val="FCC2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763F7"/>
    <w:multiLevelType w:val="multilevel"/>
    <w:tmpl w:val="8FAE7F8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0000219"/>
    <w:multiLevelType w:val="hybridMultilevel"/>
    <w:tmpl w:val="F362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730073"/>
    <w:multiLevelType w:val="multilevel"/>
    <w:tmpl w:val="B7027880"/>
    <w:lvl w:ilvl="0">
      <w:numFmt w:val="bullet"/>
      <w:lvlText w:val=""/>
      <w:lvlJc w:val="left"/>
      <w:pPr>
        <w:ind w:left="360" w:hanging="360"/>
      </w:pPr>
      <w:rPr>
        <w:rFonts w:ascii="Symbol" w:hAnsi="Symbol"/>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52570F77"/>
    <w:multiLevelType w:val="hybridMultilevel"/>
    <w:tmpl w:val="177A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12D8C"/>
    <w:multiLevelType w:val="hybridMultilevel"/>
    <w:tmpl w:val="2D5A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B41748"/>
    <w:multiLevelType w:val="hybridMultilevel"/>
    <w:tmpl w:val="BC0EF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3D23953"/>
    <w:multiLevelType w:val="hybridMultilevel"/>
    <w:tmpl w:val="7F74F9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374963783">
    <w:abstractNumId w:val="7"/>
  </w:num>
  <w:num w:numId="2" w16cid:durableId="1269731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4673442">
    <w:abstractNumId w:val="5"/>
  </w:num>
  <w:num w:numId="4" w16cid:durableId="2048793835">
    <w:abstractNumId w:val="1"/>
  </w:num>
  <w:num w:numId="5" w16cid:durableId="937829741">
    <w:abstractNumId w:val="3"/>
  </w:num>
  <w:num w:numId="6" w16cid:durableId="1922828497">
    <w:abstractNumId w:val="4"/>
  </w:num>
  <w:num w:numId="7" w16cid:durableId="1922060005">
    <w:abstractNumId w:val="8"/>
  </w:num>
  <w:num w:numId="8" w16cid:durableId="2038308427">
    <w:abstractNumId w:val="6"/>
  </w:num>
  <w:num w:numId="9" w16cid:durableId="73666584">
    <w:abstractNumId w:val="2"/>
  </w:num>
  <w:num w:numId="10" w16cid:durableId="652755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E"/>
    <w:rsid w:val="00001ABA"/>
    <w:rsid w:val="0000392A"/>
    <w:rsid w:val="00030A95"/>
    <w:rsid w:val="0004412E"/>
    <w:rsid w:val="00065B77"/>
    <w:rsid w:val="000725E6"/>
    <w:rsid w:val="000A0266"/>
    <w:rsid w:val="000A2CB1"/>
    <w:rsid w:val="000C5308"/>
    <w:rsid w:val="000D3185"/>
    <w:rsid w:val="000E2602"/>
    <w:rsid w:val="0010026F"/>
    <w:rsid w:val="001009AF"/>
    <w:rsid w:val="00101A66"/>
    <w:rsid w:val="00110C4E"/>
    <w:rsid w:val="00111F37"/>
    <w:rsid w:val="00124889"/>
    <w:rsid w:val="00137816"/>
    <w:rsid w:val="001521B5"/>
    <w:rsid w:val="0017110D"/>
    <w:rsid w:val="0017519A"/>
    <w:rsid w:val="00182523"/>
    <w:rsid w:val="001C010D"/>
    <w:rsid w:val="001C3BC4"/>
    <w:rsid w:val="001D7BE0"/>
    <w:rsid w:val="001E1698"/>
    <w:rsid w:val="001F622E"/>
    <w:rsid w:val="00221D68"/>
    <w:rsid w:val="00225A6A"/>
    <w:rsid w:val="002354BF"/>
    <w:rsid w:val="00254404"/>
    <w:rsid w:val="002550FB"/>
    <w:rsid w:val="00261586"/>
    <w:rsid w:val="002634CD"/>
    <w:rsid w:val="00282CC3"/>
    <w:rsid w:val="0028310D"/>
    <w:rsid w:val="00285271"/>
    <w:rsid w:val="00294E5B"/>
    <w:rsid w:val="00295BAE"/>
    <w:rsid w:val="002A596F"/>
    <w:rsid w:val="002A70C6"/>
    <w:rsid w:val="002C3FB5"/>
    <w:rsid w:val="002C64A3"/>
    <w:rsid w:val="00312857"/>
    <w:rsid w:val="0032197E"/>
    <w:rsid w:val="0034303F"/>
    <w:rsid w:val="00355EB2"/>
    <w:rsid w:val="003564B0"/>
    <w:rsid w:val="00365EEE"/>
    <w:rsid w:val="003C5915"/>
    <w:rsid w:val="003D0437"/>
    <w:rsid w:val="003F09F5"/>
    <w:rsid w:val="00435A1B"/>
    <w:rsid w:val="00453FCA"/>
    <w:rsid w:val="00465ABE"/>
    <w:rsid w:val="004662B9"/>
    <w:rsid w:val="004842C8"/>
    <w:rsid w:val="00490EEF"/>
    <w:rsid w:val="004A4A9D"/>
    <w:rsid w:val="004B61F7"/>
    <w:rsid w:val="004B632C"/>
    <w:rsid w:val="004C099D"/>
    <w:rsid w:val="004E639C"/>
    <w:rsid w:val="004E6EDF"/>
    <w:rsid w:val="004F7226"/>
    <w:rsid w:val="005050CC"/>
    <w:rsid w:val="00524E35"/>
    <w:rsid w:val="0052683F"/>
    <w:rsid w:val="00535E6D"/>
    <w:rsid w:val="00546EDE"/>
    <w:rsid w:val="00564D57"/>
    <w:rsid w:val="005875C4"/>
    <w:rsid w:val="00593592"/>
    <w:rsid w:val="00594527"/>
    <w:rsid w:val="005A17FB"/>
    <w:rsid w:val="005B6E6D"/>
    <w:rsid w:val="005C7098"/>
    <w:rsid w:val="005F338E"/>
    <w:rsid w:val="00604B77"/>
    <w:rsid w:val="00673F4A"/>
    <w:rsid w:val="0068469E"/>
    <w:rsid w:val="006C1100"/>
    <w:rsid w:val="006C3875"/>
    <w:rsid w:val="006D0A72"/>
    <w:rsid w:val="006E0289"/>
    <w:rsid w:val="006E0872"/>
    <w:rsid w:val="006E5073"/>
    <w:rsid w:val="006E67BC"/>
    <w:rsid w:val="006F73C4"/>
    <w:rsid w:val="00706000"/>
    <w:rsid w:val="007312CF"/>
    <w:rsid w:val="00741071"/>
    <w:rsid w:val="0074702F"/>
    <w:rsid w:val="00755DC4"/>
    <w:rsid w:val="00776FBF"/>
    <w:rsid w:val="007A1B33"/>
    <w:rsid w:val="007B004D"/>
    <w:rsid w:val="007B30AD"/>
    <w:rsid w:val="007D64E4"/>
    <w:rsid w:val="007D7090"/>
    <w:rsid w:val="007E703D"/>
    <w:rsid w:val="00805549"/>
    <w:rsid w:val="00836046"/>
    <w:rsid w:val="008455E9"/>
    <w:rsid w:val="00852E1B"/>
    <w:rsid w:val="0088255D"/>
    <w:rsid w:val="008F08AD"/>
    <w:rsid w:val="008F3A4D"/>
    <w:rsid w:val="009822CE"/>
    <w:rsid w:val="009B04AE"/>
    <w:rsid w:val="009B295E"/>
    <w:rsid w:val="009C544B"/>
    <w:rsid w:val="009C631C"/>
    <w:rsid w:val="009E15DC"/>
    <w:rsid w:val="009F7792"/>
    <w:rsid w:val="00A061A2"/>
    <w:rsid w:val="00A1294F"/>
    <w:rsid w:val="00A43280"/>
    <w:rsid w:val="00A56551"/>
    <w:rsid w:val="00A62CAD"/>
    <w:rsid w:val="00AB03D5"/>
    <w:rsid w:val="00AB6FD4"/>
    <w:rsid w:val="00AE1E4D"/>
    <w:rsid w:val="00AE6789"/>
    <w:rsid w:val="00B1139C"/>
    <w:rsid w:val="00B1711D"/>
    <w:rsid w:val="00B36F91"/>
    <w:rsid w:val="00B61293"/>
    <w:rsid w:val="00B6143F"/>
    <w:rsid w:val="00B82C9A"/>
    <w:rsid w:val="00B83373"/>
    <w:rsid w:val="00B93647"/>
    <w:rsid w:val="00B967A9"/>
    <w:rsid w:val="00BA1DDA"/>
    <w:rsid w:val="00BB2047"/>
    <w:rsid w:val="00BF248F"/>
    <w:rsid w:val="00C068A1"/>
    <w:rsid w:val="00C17292"/>
    <w:rsid w:val="00C22983"/>
    <w:rsid w:val="00C4243E"/>
    <w:rsid w:val="00C52BFE"/>
    <w:rsid w:val="00C53CA4"/>
    <w:rsid w:val="00CC0B6C"/>
    <w:rsid w:val="00D117B1"/>
    <w:rsid w:val="00D410D8"/>
    <w:rsid w:val="00D51587"/>
    <w:rsid w:val="00D6313C"/>
    <w:rsid w:val="00D73D0E"/>
    <w:rsid w:val="00D856CE"/>
    <w:rsid w:val="00D86C27"/>
    <w:rsid w:val="00DC199C"/>
    <w:rsid w:val="00DD5C90"/>
    <w:rsid w:val="00DD6D8F"/>
    <w:rsid w:val="00DE78EA"/>
    <w:rsid w:val="00E00BF7"/>
    <w:rsid w:val="00E07D04"/>
    <w:rsid w:val="00E142C4"/>
    <w:rsid w:val="00E2100D"/>
    <w:rsid w:val="00E33FED"/>
    <w:rsid w:val="00E55F1C"/>
    <w:rsid w:val="00EC7D0F"/>
    <w:rsid w:val="00ED7AAC"/>
    <w:rsid w:val="00EE3F58"/>
    <w:rsid w:val="00F3221A"/>
    <w:rsid w:val="00F42650"/>
    <w:rsid w:val="00F64498"/>
    <w:rsid w:val="00F74460"/>
    <w:rsid w:val="00FA054F"/>
    <w:rsid w:val="00FA4E4D"/>
    <w:rsid w:val="00FB3C5C"/>
    <w:rsid w:val="00FE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3F51E"/>
  <w15:chartTrackingRefBased/>
  <w15:docId w15:val="{9EE7282E-A8EC-4F06-99BD-3CF808AA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0D8"/>
    <w:pPr>
      <w:tabs>
        <w:tab w:val="center" w:pos="4513"/>
        <w:tab w:val="right" w:pos="9026"/>
      </w:tabs>
    </w:pPr>
  </w:style>
  <w:style w:type="character" w:customStyle="1" w:styleId="HeaderChar">
    <w:name w:val="Header Char"/>
    <w:basedOn w:val="DefaultParagraphFont"/>
    <w:link w:val="Header"/>
    <w:uiPriority w:val="99"/>
    <w:rsid w:val="00D410D8"/>
  </w:style>
  <w:style w:type="paragraph" w:styleId="Footer">
    <w:name w:val="footer"/>
    <w:basedOn w:val="Normal"/>
    <w:link w:val="FooterChar"/>
    <w:uiPriority w:val="99"/>
    <w:unhideWhenUsed/>
    <w:rsid w:val="00D410D8"/>
    <w:pPr>
      <w:tabs>
        <w:tab w:val="center" w:pos="4513"/>
        <w:tab w:val="right" w:pos="9026"/>
      </w:tabs>
    </w:pPr>
  </w:style>
  <w:style w:type="character" w:customStyle="1" w:styleId="FooterChar">
    <w:name w:val="Footer Char"/>
    <w:basedOn w:val="DefaultParagraphFont"/>
    <w:link w:val="Footer"/>
    <w:uiPriority w:val="99"/>
    <w:rsid w:val="00D410D8"/>
  </w:style>
  <w:style w:type="character" w:styleId="Hyperlink">
    <w:name w:val="Hyperlink"/>
    <w:basedOn w:val="DefaultParagraphFont"/>
    <w:rsid w:val="00312857"/>
    <w:rPr>
      <w:color w:val="0000FF"/>
      <w:u w:val="single"/>
    </w:rPr>
  </w:style>
  <w:style w:type="paragraph" w:styleId="ListParagraph">
    <w:name w:val="List Paragraph"/>
    <w:basedOn w:val="Normal"/>
    <w:uiPriority w:val="34"/>
    <w:qFormat/>
    <w:rsid w:val="00312857"/>
    <w:pPr>
      <w:suppressAutoHyphens/>
      <w:autoSpaceDN w:val="0"/>
      <w:spacing w:after="160" w:line="254" w:lineRule="auto"/>
      <w:ind w:left="720"/>
      <w:contextualSpacing/>
      <w:textAlignment w:val="baseline"/>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9E15DC"/>
    <w:rPr>
      <w:color w:val="605E5C"/>
      <w:shd w:val="clear" w:color="auto" w:fill="E1DFDD"/>
    </w:rPr>
  </w:style>
  <w:style w:type="paragraph" w:styleId="Title">
    <w:name w:val="Title"/>
    <w:basedOn w:val="Normal"/>
    <w:next w:val="Normal"/>
    <w:link w:val="TitleChar"/>
    <w:uiPriority w:val="10"/>
    <w:qFormat/>
    <w:rsid w:val="00A061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1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128597">
      <w:bodyDiv w:val="1"/>
      <w:marLeft w:val="0"/>
      <w:marRight w:val="0"/>
      <w:marTop w:val="0"/>
      <w:marBottom w:val="0"/>
      <w:divBdr>
        <w:top w:val="none" w:sz="0" w:space="0" w:color="auto"/>
        <w:left w:val="none" w:sz="0" w:space="0" w:color="auto"/>
        <w:bottom w:val="none" w:sz="0" w:space="0" w:color="auto"/>
        <w:right w:val="none" w:sz="0" w:space="0" w:color="auto"/>
      </w:divBdr>
    </w:div>
    <w:div w:id="203542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ra-emma.mcglacken@govanhelp.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een.Mowat\AppData\Local\Microsoft\Windows\INetCache\Content.Outlook\3VAAC0IH\Govan%20HELP%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4A75A06BB2B347BFA4954061ACC065" ma:contentTypeVersion="13" ma:contentTypeDescription="Create a new document." ma:contentTypeScope="" ma:versionID="3b82a449b56faa251f26e2b68b7d2e6d">
  <xsd:schema xmlns:xsd="http://www.w3.org/2001/XMLSchema" xmlns:xs="http://www.w3.org/2001/XMLSchema" xmlns:p="http://schemas.microsoft.com/office/2006/metadata/properties" xmlns:ns2="90174202-7720-4ce1-ac6b-dfa0cd2c28aa" xmlns:ns3="d487d632-1ef6-43dc-88d3-5f1857a54291" targetNamespace="http://schemas.microsoft.com/office/2006/metadata/properties" ma:root="true" ma:fieldsID="9e32d905e02158513002668483300ef2" ns2:_="" ns3:_="">
    <xsd:import namespace="90174202-7720-4ce1-ac6b-dfa0cd2c28aa"/>
    <xsd:import namespace="d487d632-1ef6-43dc-88d3-5f1857a542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74202-7720-4ce1-ac6b-dfa0cd2c28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7d632-1ef6-43dc-88d3-5f1857a5429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BDF40-B650-414A-99D0-77FC56EE91C8}">
  <ds:schemaRefs>
    <ds:schemaRef ds:uri="http://schemas.microsoft.com/sharepoint/v3/contenttype/forms"/>
  </ds:schemaRefs>
</ds:datastoreItem>
</file>

<file path=customXml/itemProps2.xml><?xml version="1.0" encoding="utf-8"?>
<ds:datastoreItem xmlns:ds="http://schemas.openxmlformats.org/officeDocument/2006/customXml" ds:itemID="{BF8A5C26-2F7C-48D2-806D-A93D2198E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74202-7720-4ce1-ac6b-dfa0cd2c28aa"/>
    <ds:schemaRef ds:uri="d487d632-1ef6-43dc-88d3-5f1857a54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33664-1407-0044-B7E3-2D0F17A5B560}">
  <ds:schemaRefs>
    <ds:schemaRef ds:uri="http://schemas.openxmlformats.org/officeDocument/2006/bibliography"/>
  </ds:schemaRefs>
</ds:datastoreItem>
</file>

<file path=customXml/itemProps4.xml><?xml version="1.0" encoding="utf-8"?>
<ds:datastoreItem xmlns:ds="http://schemas.openxmlformats.org/officeDocument/2006/customXml" ds:itemID="{C4A53E01-9196-4D81-BAF4-DFD0E8A1BC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Govan HELP Letterhead</Template>
  <TotalTime>6</TotalTime>
  <Pages>4</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Kirsteen.Mowat</dc:creator>
  <cp:keywords/>
  <dc:description/>
  <cp:lastModifiedBy>Francis Harkin</cp:lastModifiedBy>
  <cp:revision>4</cp:revision>
  <cp:lastPrinted>2022-04-27T09:07:00Z</cp:lastPrinted>
  <dcterms:created xsi:type="dcterms:W3CDTF">2026-05-27T15:12:00Z</dcterms:created>
  <dcterms:modified xsi:type="dcterms:W3CDTF">2026-06-17T15:16:00Z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0x0101008E4A75A06BB2B347BFA4954061ACC065</vt:lpwstr>
  </property>
</Properties>
</file>